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680"/>
        <w:gridCol w:w="2070"/>
        <w:gridCol w:w="4680"/>
      </w:tblGrid>
      <w:tr w:rsidR="005F6144" w:rsidTr="00E3023A">
        <w:trPr>
          <w:trHeight w:val="7560"/>
        </w:trPr>
        <w:tc>
          <w:tcPr>
            <w:tcW w:w="4680" w:type="dxa"/>
            <w:vAlign w:val="center"/>
          </w:tcPr>
          <w:p w:rsidR="00D234CA" w:rsidRDefault="00D234CA" w:rsidP="00E3023A">
            <w:pPr>
              <w:pStyle w:val="Title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FREEDOM HIGH SCHOOL</w:t>
            </w:r>
          </w:p>
          <w:p w:rsidR="00D234CA" w:rsidRDefault="00D234CA" w:rsidP="00E3023A">
            <w:pPr>
              <w:pStyle w:val="Title"/>
              <w:jc w:val="center"/>
              <w:rPr>
                <w:sz w:val="52"/>
                <w:szCs w:val="52"/>
              </w:rPr>
            </w:pPr>
            <w:r w:rsidRPr="00D234CA">
              <w:rPr>
                <w:sz w:val="52"/>
                <w:szCs w:val="52"/>
              </w:rPr>
              <w:t xml:space="preserve">2018 </w:t>
            </w:r>
          </w:p>
          <w:p w:rsidR="00D234CA" w:rsidRPr="00D234CA" w:rsidRDefault="00D234CA" w:rsidP="00E3023A">
            <w:pPr>
              <w:pStyle w:val="Title"/>
              <w:jc w:val="center"/>
              <w:rPr>
                <w:color w:val="E19825" w:themeColor="accent6"/>
                <w:sz w:val="56"/>
                <w:szCs w:val="56"/>
              </w:rPr>
            </w:pPr>
            <w:r w:rsidRPr="00D234CA">
              <w:rPr>
                <w:color w:val="E19825" w:themeColor="accent6"/>
                <w:sz w:val="56"/>
                <w:szCs w:val="56"/>
              </w:rPr>
              <w:t xml:space="preserve">FINANCIAL </w:t>
            </w:r>
          </w:p>
          <w:p w:rsidR="005F6144" w:rsidRPr="00D234CA" w:rsidRDefault="00D234CA" w:rsidP="00E3023A">
            <w:pPr>
              <w:pStyle w:val="Title"/>
              <w:jc w:val="center"/>
              <w:rPr>
                <w:color w:val="E19825" w:themeColor="accent6"/>
                <w:sz w:val="56"/>
                <w:szCs w:val="56"/>
              </w:rPr>
            </w:pPr>
            <w:r w:rsidRPr="00D234CA">
              <w:rPr>
                <w:color w:val="E19825" w:themeColor="accent6"/>
                <w:sz w:val="56"/>
                <w:szCs w:val="56"/>
              </w:rPr>
              <w:t>AID</w:t>
            </w:r>
          </w:p>
          <w:p w:rsidR="005F6144" w:rsidRPr="00D234CA" w:rsidRDefault="00D234CA" w:rsidP="00D234CA">
            <w:pPr>
              <w:pStyle w:val="Subtitle"/>
              <w:jc w:val="center"/>
              <w:rPr>
                <w:sz w:val="52"/>
                <w:szCs w:val="52"/>
              </w:rPr>
            </w:pPr>
            <w:r w:rsidRPr="00D234CA">
              <w:rPr>
                <w:sz w:val="56"/>
                <w:szCs w:val="56"/>
              </w:rPr>
              <w:t>INFORMATION NIGHT</w:t>
            </w:r>
          </w:p>
        </w:tc>
        <w:tc>
          <w:tcPr>
            <w:tcW w:w="2070" w:type="dxa"/>
          </w:tcPr>
          <w:p w:rsidR="005F6144" w:rsidRPr="005F6144" w:rsidRDefault="005F6144" w:rsidP="005F6144"/>
        </w:tc>
        <w:tc>
          <w:tcPr>
            <w:tcW w:w="4680" w:type="dxa"/>
          </w:tcPr>
          <w:p w:rsidR="005F6144" w:rsidRPr="005F6144" w:rsidRDefault="005F6144" w:rsidP="005F6144"/>
        </w:tc>
      </w:tr>
      <w:tr w:rsidR="00971CAF" w:rsidTr="00E3023A">
        <w:trPr>
          <w:trHeight w:val="720"/>
        </w:trPr>
        <w:tc>
          <w:tcPr>
            <w:tcW w:w="6750" w:type="dxa"/>
            <w:gridSpan w:val="2"/>
          </w:tcPr>
          <w:p w:rsidR="00971CAF" w:rsidRPr="005F6144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:rsidR="00971CAF" w:rsidRPr="005F6144" w:rsidRDefault="00971CAF" w:rsidP="005F6144">
            <w:pPr>
              <w:spacing w:before="0" w:after="0"/>
            </w:pPr>
          </w:p>
        </w:tc>
      </w:tr>
      <w:tr w:rsidR="005F6144" w:rsidTr="005F6144">
        <w:trPr>
          <w:trHeight w:val="5040"/>
        </w:trPr>
        <w:tc>
          <w:tcPr>
            <w:tcW w:w="6750" w:type="dxa"/>
            <w:gridSpan w:val="2"/>
            <w:vMerge w:val="restart"/>
          </w:tcPr>
          <w:p w:rsidR="005F6144" w:rsidRDefault="00D234CA" w:rsidP="00D234CA">
            <w:r>
              <w:t>Presentation will include information about</w:t>
            </w:r>
          </w:p>
          <w:p w:rsidR="00D234CA" w:rsidRDefault="00D234CA" w:rsidP="00D234CA">
            <w:r>
              <w:t>Financial Aid including</w:t>
            </w:r>
          </w:p>
          <w:p w:rsidR="00D234CA" w:rsidRDefault="00D234CA" w:rsidP="00D234CA">
            <w:pPr>
              <w:pStyle w:val="ListParagraph"/>
              <w:numPr>
                <w:ilvl w:val="0"/>
                <w:numId w:val="14"/>
              </w:numPr>
            </w:pPr>
            <w:r>
              <w:t>The FAFSA</w:t>
            </w:r>
          </w:p>
          <w:p w:rsidR="00D234CA" w:rsidRDefault="00D234CA" w:rsidP="00D234CA">
            <w:pPr>
              <w:pStyle w:val="ListParagraph"/>
              <w:numPr>
                <w:ilvl w:val="0"/>
                <w:numId w:val="14"/>
              </w:numPr>
            </w:pPr>
            <w:r>
              <w:t>The FFAA (Bright Futures)</w:t>
            </w:r>
          </w:p>
          <w:p w:rsidR="00D234CA" w:rsidRDefault="00D234CA" w:rsidP="00D234CA">
            <w:pPr>
              <w:pStyle w:val="ListParagraph"/>
              <w:numPr>
                <w:ilvl w:val="0"/>
                <w:numId w:val="14"/>
              </w:numPr>
            </w:pPr>
            <w:r>
              <w:t>Institutional Financial Aid</w:t>
            </w:r>
          </w:p>
          <w:p w:rsidR="00D234CA" w:rsidRDefault="00D234CA" w:rsidP="00D234CA">
            <w:pPr>
              <w:pStyle w:val="ListParagraph"/>
              <w:numPr>
                <w:ilvl w:val="0"/>
                <w:numId w:val="14"/>
              </w:numPr>
            </w:pPr>
            <w:r>
              <w:t>Searching for Scholarships</w:t>
            </w:r>
          </w:p>
          <w:p w:rsidR="00D234CA" w:rsidRDefault="00D234CA" w:rsidP="00D234CA">
            <w:pPr>
              <w:ind w:left="0"/>
            </w:pPr>
          </w:p>
          <w:p w:rsidR="00D234CA" w:rsidRPr="005F6144" w:rsidRDefault="00D234CA" w:rsidP="00D234CA">
            <w:pPr>
              <w:ind w:left="0"/>
            </w:pPr>
            <w:r>
              <w:t>A brief overview of the college application process will also be included</w:t>
            </w:r>
          </w:p>
        </w:tc>
        <w:tc>
          <w:tcPr>
            <w:tcW w:w="4680" w:type="dxa"/>
            <w:vAlign w:val="center"/>
          </w:tcPr>
          <w:p w:rsidR="005F6144" w:rsidRPr="008B5703" w:rsidRDefault="00D234CA" w:rsidP="005F6144">
            <w:pPr>
              <w:pStyle w:val="Date"/>
              <w:rPr>
                <w:sz w:val="56"/>
                <w:szCs w:val="56"/>
              </w:rPr>
            </w:pPr>
            <w:r w:rsidRPr="008B5703">
              <w:rPr>
                <w:sz w:val="56"/>
                <w:szCs w:val="56"/>
              </w:rPr>
              <w:t>SEPTEM</w:t>
            </w:r>
            <w:bookmarkStart w:id="0" w:name="_GoBack"/>
            <w:bookmarkEnd w:id="0"/>
            <w:r w:rsidRPr="008B5703">
              <w:rPr>
                <w:sz w:val="56"/>
                <w:szCs w:val="56"/>
              </w:rPr>
              <w:t>BER 20</w:t>
            </w:r>
          </w:p>
          <w:p w:rsidR="005F6144" w:rsidRPr="00D234CA" w:rsidRDefault="00D234CA" w:rsidP="00D234CA">
            <w:pPr>
              <w:pStyle w:val="Time"/>
              <w:rPr>
                <w:sz w:val="72"/>
                <w:szCs w:val="72"/>
              </w:rPr>
            </w:pPr>
            <w:r w:rsidRPr="008B5703">
              <w:rPr>
                <w:sz w:val="56"/>
                <w:szCs w:val="56"/>
              </w:rPr>
              <w:t>@ 6 pm</w:t>
            </w:r>
          </w:p>
        </w:tc>
      </w:tr>
      <w:tr w:rsidR="005F6144" w:rsidTr="005F6144">
        <w:trPr>
          <w:trHeight w:val="288"/>
        </w:trPr>
        <w:tc>
          <w:tcPr>
            <w:tcW w:w="6750" w:type="dxa"/>
            <w:gridSpan w:val="2"/>
            <w:vMerge/>
          </w:tcPr>
          <w:p w:rsidR="005F6144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tc>
          <w:tcPr>
            <w:tcW w:w="4680" w:type="dxa"/>
            <w:vAlign w:val="bottom"/>
          </w:tcPr>
          <w:p w:rsidR="005F6144" w:rsidRPr="008B5703" w:rsidRDefault="00D234CA" w:rsidP="00D234CA">
            <w:pPr>
              <w:pStyle w:val="ContactInfo"/>
              <w:rPr>
                <w:b/>
                <w:sz w:val="32"/>
                <w:szCs w:val="32"/>
              </w:rPr>
            </w:pPr>
            <w:r w:rsidRPr="008B5703">
              <w:rPr>
                <w:b/>
                <w:color w:val="E19825" w:themeColor="accent6"/>
                <w:sz w:val="32"/>
                <w:szCs w:val="32"/>
              </w:rPr>
              <w:t>PERFORMING ARTS CENTER</w:t>
            </w:r>
          </w:p>
        </w:tc>
      </w:tr>
    </w:tbl>
    <w:p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E3023A">
      <w:footerReference w:type="default" r:id="rId11"/>
      <w:headerReference w:type="first" r:id="rId12"/>
      <w:pgSz w:w="12240" w:h="15840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4CA" w:rsidRDefault="00D234CA" w:rsidP="008B0818">
      <w:r>
        <w:separator/>
      </w:r>
    </w:p>
  </w:endnote>
  <w:endnote w:type="continuationSeparator" w:id="0">
    <w:p w:rsidR="00D234CA" w:rsidRDefault="00D234CA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34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4CA" w:rsidRDefault="00D234CA" w:rsidP="008B0818">
      <w:r>
        <w:separator/>
      </w:r>
    </w:p>
  </w:footnote>
  <w:footnote w:type="continuationSeparator" w:id="0">
    <w:p w:rsidR="00D234CA" w:rsidRDefault="00D234CA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94A" w:rsidRDefault="004538A7" w:rsidP="008B0818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oup 4" descr="Background images and objects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oup 10" descr="Right banner in header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ctangle 2" descr="Maroon decrative arrow pointed down." title="Arrow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 descr="Top of right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 11" descr="Top background imag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Isosceles Triangle 3" descr="Main image bottom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 descr="Top background imag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Leaves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 8" descr="Left banner in header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Isosceles Triangle 5" descr="Top of left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 descr="Maroon decrative arrow pointed down." title="Arrow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Straight Connector 7" descr="Decorative Lin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oup 4" o:spid="_x0000_s1026" alt="Background images and objects.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">
              <v:group id="Group 10" o:spid="_x0000_s1027" alt="Right banner in header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2" o:spid="_x0000_s1028" alt="Maroon decrative arrow pointed down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29" type="#_x0000_t5" alt="Top of right 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oup 11" o:spid="_x0000_s1030" alt="Top background image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Isosceles Triangle 3" o:spid="_x0000_s1031" type="#_x0000_t5" alt="Main image bottom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t>`</w:t>
                        </w:r>
                      </w:p>
                    </w:txbxContent>
                  </v:textbox>
                </v:shape>
                <v:rect id="Rectangle 6" o:spid="_x0000_s1032" alt="Top background image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alt="Leaves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">
                  <v:imagedata r:id="rId2" o:title="Leaves in banner" cropleft="-229f"/>
                  <v:path arrowok="t"/>
                </v:shape>
              </v:group>
              <v:group id="Group 8" o:spid="_x0000_s1034" alt="Left banner in header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sosceles Triangle 5" o:spid="_x0000_s1035" type="#_x0000_t5" alt="Top of left 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tangle 1" o:spid="_x0000_s1036" alt="Maroon decrative arrow pointed down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Straight Connector 7" o:spid="_x0000_s1037" alt="Decorative Lin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7A64624"/>
    <w:multiLevelType w:val="hybridMultilevel"/>
    <w:tmpl w:val="0D5CD7C8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CA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8B5703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234CA"/>
    <w:rsid w:val="00D529A9"/>
    <w:rsid w:val="00D63B4C"/>
    <w:rsid w:val="00DA3333"/>
    <w:rsid w:val="00DC1F2A"/>
    <w:rsid w:val="00E3023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3023A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3023A"/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3023A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3023A"/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5F6144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5F6144"/>
    <w:rPr>
      <w:rFonts w:asciiTheme="minorHAnsi" w:eastAsia="Candara" w:hAnsiTheme="minorHAnsi" w:cs="Times New Roman"/>
      <w:b/>
      <w:caps/>
      <w:color w:val="F6A11E" w:themeColor="accent3"/>
      <w:sz w:val="80"/>
      <w:szCs w:val="64"/>
    </w:rPr>
  </w:style>
  <w:style w:type="paragraph" w:customStyle="1" w:styleId="Time">
    <w:name w:val="Time"/>
    <w:basedOn w:val="Normal"/>
    <w:uiPriority w:val="2"/>
    <w:qFormat/>
    <w:rsid w:val="005F6144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5F6144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230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</w:rPr>
  </w:style>
  <w:style w:type="paragraph" w:styleId="ListParagraph">
    <w:name w:val="List Paragraph"/>
    <w:basedOn w:val="Normal"/>
    <w:uiPriority w:val="34"/>
    <w:unhideWhenUsed/>
    <w:qFormat/>
    <w:rsid w:val="00D23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558\AppData\Roaming\Microsoft\Templates\Fall%20festival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AF338DD3D04CDB8B4634BAC8CE2C60">
    <w:name w:val="FBAF338DD3D04CDB8B4634BAC8CE2C60"/>
  </w:style>
  <w:style w:type="paragraph" w:customStyle="1" w:styleId="93E384D2CBBF42FEAEE68748CA193570">
    <w:name w:val="93E384D2CBBF42FEAEE68748CA193570"/>
  </w:style>
  <w:style w:type="paragraph" w:customStyle="1" w:styleId="7AE1E8B5958F4BC4897A77F166166510">
    <w:name w:val="7AE1E8B5958F4BC4897A77F166166510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D3C204582DB3415180D9935A1ABF3E3B">
    <w:name w:val="D3C204582DB3415180D9935A1ABF3E3B"/>
  </w:style>
  <w:style w:type="paragraph" w:customStyle="1" w:styleId="BD391728E1B941299693F227D9363795">
    <w:name w:val="BD391728E1B941299693F227D9363795"/>
  </w:style>
  <w:style w:type="paragraph" w:customStyle="1" w:styleId="C648E835920745EB8586AFA562812C7C">
    <w:name w:val="C648E835920745EB8586AFA562812C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18D8-0211-4B28-B4F2-10D1FBD772FF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b0879af-3eba-417a-a55a-ffe6dcd6ca77"/>
    <ds:schemaRef ds:uri="6dc4bcd6-49db-4c07-9060-8acfc67cef9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32E048-9C2E-4B64-90F0-50C1BB603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festival flyer</Template>
  <TotalTime>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2018-08-31T12:01:00Z</dcterms:created>
  <dcterms:modified xsi:type="dcterms:W3CDTF">2018-08-31T12:13:00Z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